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A246C" w14:textId="64B85B94" w:rsidR="00B97ED3" w:rsidRPr="00C94A10" w:rsidRDefault="00316D9D" w:rsidP="005E7526">
      <w:pPr>
        <w:pStyle w:val="Titel"/>
      </w:pPr>
      <w:r>
        <w:t>Title</w:t>
      </w:r>
    </w:p>
    <w:p w14:paraId="45740EFD" w14:textId="5DA91546" w:rsidR="005E7526" w:rsidRDefault="00316D9D" w:rsidP="003F5764">
      <w:pPr>
        <w:pStyle w:val="Untertitel"/>
      </w:pPr>
      <w:r>
        <w:t>Subtitle</w:t>
      </w:r>
    </w:p>
    <w:p w14:paraId="5C8A4019" w14:textId="77777777" w:rsidR="006360C5" w:rsidRPr="006360C5" w:rsidRDefault="006360C5" w:rsidP="006360C5">
      <w:pPr>
        <w:jc w:val="left"/>
      </w:pPr>
    </w:p>
    <w:p w14:paraId="20AAB84A" w14:textId="025F27F1" w:rsidR="00316D9D" w:rsidRDefault="00316D9D" w:rsidP="00316D9D">
      <w:pPr>
        <w:pStyle w:val="affiliation"/>
      </w:pPr>
      <w:r>
        <w:t>Author 1 (Name, Affiliation, E-Mail-Address)</w:t>
      </w:r>
    </w:p>
    <w:p w14:paraId="506CB35E" w14:textId="49FCC549" w:rsidR="00316D9D" w:rsidRDefault="00316D9D" w:rsidP="00316D9D">
      <w:pPr>
        <w:pStyle w:val="affiliation"/>
      </w:pPr>
      <w:r>
        <w:t>Author 2 (Name, Affiliation, E-Mail-Address)</w:t>
      </w:r>
    </w:p>
    <w:p w14:paraId="68C12AB4" w14:textId="77777777" w:rsidR="006360C5" w:rsidRPr="00316D9D" w:rsidRDefault="006360C5" w:rsidP="006360C5">
      <w:pPr>
        <w:spacing w:line="240" w:lineRule="auto"/>
        <w:jc w:val="left"/>
        <w:rPr>
          <w:iCs/>
          <w:sz w:val="17"/>
          <w:szCs w:val="17"/>
        </w:rPr>
      </w:pPr>
    </w:p>
    <w:p w14:paraId="298EB683" w14:textId="77777777" w:rsidR="00316D9D" w:rsidRDefault="00316D9D" w:rsidP="00B97ED3">
      <w:pPr>
        <w:rPr>
          <w:rStyle w:val="Fett"/>
          <w:lang w:val="de-DE"/>
        </w:rPr>
      </w:pPr>
    </w:p>
    <w:p w14:paraId="276B3211" w14:textId="0129542B" w:rsidR="005E7526" w:rsidRPr="006360C5" w:rsidRDefault="005E7526" w:rsidP="00B97ED3">
      <w:pPr>
        <w:rPr>
          <w:rStyle w:val="Fett"/>
          <w:lang w:val="de-DE"/>
        </w:rPr>
      </w:pPr>
      <w:r w:rsidRPr="006360C5">
        <w:rPr>
          <w:rStyle w:val="Fett"/>
          <w:lang w:val="de-DE"/>
        </w:rPr>
        <w:t>Abstract</w:t>
      </w:r>
    </w:p>
    <w:p w14:paraId="566C6F6C" w14:textId="77777777" w:rsidR="005E7526" w:rsidRPr="006360C5" w:rsidRDefault="005E7526" w:rsidP="00B97ED3">
      <w:pPr>
        <w:rPr>
          <w:lang w:val="de-DE"/>
        </w:rPr>
      </w:pPr>
    </w:p>
    <w:p w14:paraId="549772EE" w14:textId="77777777" w:rsidR="00316D9D" w:rsidRDefault="005E7526" w:rsidP="00316D9D">
      <w:pPr>
        <w:numPr>
          <w:ilvl w:val="0"/>
          <w:numId w:val="27"/>
        </w:numPr>
      </w:pPr>
      <w:r w:rsidRPr="00C94A10">
        <w:rPr>
          <w:rStyle w:val="Fett"/>
        </w:rPr>
        <w:t>Situation faced</w:t>
      </w:r>
      <w:r w:rsidRPr="00C94A10">
        <w:t xml:space="preserve">: </w:t>
      </w:r>
      <w:r w:rsidR="00316D9D">
        <w:t xml:space="preserve">text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(max 100 words)</w:t>
      </w:r>
    </w:p>
    <w:p w14:paraId="7CBAA593" w14:textId="33FE9BB5" w:rsidR="005E7526" w:rsidRPr="00C94A10" w:rsidRDefault="005E7526" w:rsidP="00316D9D">
      <w:pPr>
        <w:numPr>
          <w:ilvl w:val="0"/>
          <w:numId w:val="27"/>
        </w:numPr>
      </w:pPr>
      <w:r w:rsidRPr="00C94A10">
        <w:rPr>
          <w:rStyle w:val="Fett"/>
        </w:rPr>
        <w:t>Action taken</w:t>
      </w:r>
      <w:r w:rsidRPr="00C94A10">
        <w:t xml:space="preserve">: </w:t>
      </w:r>
      <w:r w:rsidR="00316D9D">
        <w:t xml:space="preserve">text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(max 100 words)</w:t>
      </w:r>
    </w:p>
    <w:p w14:paraId="1F6EE37A" w14:textId="3EA1BCD4" w:rsidR="005E7526" w:rsidRPr="00C94A10" w:rsidRDefault="005E7526" w:rsidP="00316D9D">
      <w:pPr>
        <w:numPr>
          <w:ilvl w:val="0"/>
          <w:numId w:val="27"/>
        </w:numPr>
      </w:pPr>
      <w:r w:rsidRPr="00C94A10">
        <w:rPr>
          <w:rStyle w:val="Fett"/>
        </w:rPr>
        <w:t>Results achieved</w:t>
      </w:r>
      <w:r w:rsidRPr="00C94A10">
        <w:t xml:space="preserve">: </w:t>
      </w:r>
      <w:r w:rsidR="00316D9D">
        <w:t xml:space="preserve">text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(max 100 words)</w:t>
      </w:r>
    </w:p>
    <w:p w14:paraId="1D883F57" w14:textId="72053B80" w:rsidR="005E7526" w:rsidRPr="00C94A10" w:rsidRDefault="005E7526" w:rsidP="00316D9D">
      <w:pPr>
        <w:numPr>
          <w:ilvl w:val="0"/>
          <w:numId w:val="27"/>
        </w:numPr>
      </w:pPr>
      <w:r w:rsidRPr="00C94A10">
        <w:rPr>
          <w:rStyle w:val="Fett"/>
        </w:rPr>
        <w:t>Lessons learned</w:t>
      </w:r>
      <w:r w:rsidRPr="00C94A10">
        <w:t xml:space="preserve">: </w:t>
      </w:r>
      <w:r w:rsidR="00316D9D">
        <w:t xml:space="preserve">text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(max 100 words)</w:t>
      </w:r>
    </w:p>
    <w:p w14:paraId="0EF2B477" w14:textId="77777777" w:rsidR="005E7526" w:rsidRPr="0046730F" w:rsidRDefault="005E7526" w:rsidP="005E7526">
      <w:pPr>
        <w:pStyle w:val="heading1"/>
        <w:rPr>
          <w:rFonts w:ascii="SourceSansPro-Regular" w:hAnsi="SourceSansPro-Regular" w:cs="SourceSansPro-Regular"/>
        </w:rPr>
      </w:pPr>
      <w:r w:rsidRPr="00C94A10">
        <w:t>1. Introduction</w:t>
      </w:r>
    </w:p>
    <w:p w14:paraId="23BC4522" w14:textId="455AC61C" w:rsidR="001F2E30" w:rsidRDefault="00AB33BE" w:rsidP="00C94A10">
      <w:r w:rsidRPr="00C01809">
        <w:t xml:space="preserve">Please describe: What is the story of your </w:t>
      </w:r>
      <w:r>
        <w:t>business process modeling case</w:t>
      </w:r>
      <w:r w:rsidRPr="00C01809">
        <w:t>. Please give a brief and motivating narrative what you think is worth mentioning most</w:t>
      </w:r>
      <w:r>
        <w:t>;</w:t>
      </w:r>
      <w:r w:rsidRPr="00C01809">
        <w:t xml:space="preserve"> (approx. 500 – 1500 words ≈ 1– 2 pages</w:t>
      </w:r>
      <w:r w:rsidR="00922CE3">
        <w:t>)</w:t>
      </w:r>
    </w:p>
    <w:p w14:paraId="2F11EFA1" w14:textId="7E19FFC0" w:rsidR="004D3A68" w:rsidRDefault="005E7526" w:rsidP="004D3A68">
      <w:pPr>
        <w:pStyle w:val="heading1"/>
      </w:pPr>
      <w:r w:rsidRPr="00C94A10">
        <w:lastRenderedPageBreak/>
        <w:t>2. Situation faced</w:t>
      </w:r>
    </w:p>
    <w:p w14:paraId="5A6FA688" w14:textId="3EFFFF8E" w:rsidR="004D3A68" w:rsidRPr="004D3A68" w:rsidRDefault="004D3A68" w:rsidP="004D3A68">
      <w:r w:rsidRPr="004D3A68">
        <w:t>What was the initial problem that led to the action taken? The context of the case is specified concerning needs, constraints, incidents, and objectives</w:t>
      </w:r>
      <w:r w:rsidR="002126B8">
        <w:t xml:space="preserve"> </w:t>
      </w:r>
      <w:r w:rsidR="007A4874">
        <w:t>(1500 – 2000 words</w:t>
      </w:r>
      <w:r w:rsidR="007A4874" w:rsidRPr="00BA2ADF">
        <w:t xml:space="preserve"> ≈</w:t>
      </w:r>
      <w:r w:rsidR="007A4874">
        <w:t xml:space="preserve"> 2 – 3 pages)</w:t>
      </w:r>
      <w:bookmarkStart w:id="0" w:name="_GoBack"/>
      <w:bookmarkEnd w:id="0"/>
      <w:r w:rsidRPr="004D3A68">
        <w:t>.</w:t>
      </w:r>
    </w:p>
    <w:p w14:paraId="79FD1D0C" w14:textId="37FF7021" w:rsidR="002126B8" w:rsidRPr="002126B8" w:rsidRDefault="002126B8" w:rsidP="002126B8">
      <w:pPr>
        <w:pStyle w:val="berschrift2"/>
      </w:pPr>
      <w:r>
        <w:t>2.1. Heading2</w:t>
      </w:r>
    </w:p>
    <w:p w14:paraId="0E34E373" w14:textId="77777777" w:rsidR="002236CB" w:rsidRDefault="002236CB" w:rsidP="002236C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14:paraId="5D7D74EF" w14:textId="534B4CD4" w:rsidR="002126B8" w:rsidRPr="002126B8" w:rsidRDefault="002126B8" w:rsidP="002126B8">
      <w:pPr>
        <w:pStyle w:val="berschrift2"/>
      </w:pPr>
      <w:r>
        <w:t>2.3. Heading2</w:t>
      </w:r>
    </w:p>
    <w:p w14:paraId="7E0DF7E4" w14:textId="77777777" w:rsidR="002236CB" w:rsidRDefault="002236CB" w:rsidP="002236C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14:paraId="7176AAFF" w14:textId="4C62933A" w:rsidR="005E7526" w:rsidRDefault="005E7526" w:rsidP="005E7526">
      <w:pPr>
        <w:pStyle w:val="heading1"/>
      </w:pPr>
      <w:r w:rsidRPr="00C94A10">
        <w:t>3. Action taken</w:t>
      </w:r>
    </w:p>
    <w:p w14:paraId="6C8B127D" w14:textId="419D60D3" w:rsidR="00316D9D" w:rsidRDefault="004D3A68" w:rsidP="00316D9D">
      <w:r w:rsidRPr="004D3A68">
        <w:t>What was done? What measures were undertaken, such as in regard to process redesign or process innovation? What methods and approaches were used?</w:t>
      </w:r>
      <w:r w:rsidR="00316D9D">
        <w:t xml:space="preserve"> </w:t>
      </w:r>
      <w:r w:rsidR="002126B8">
        <w:t xml:space="preserve">(2000 – 3000 words </w:t>
      </w:r>
      <w:r w:rsidR="002126B8" w:rsidRPr="00BA2ADF">
        <w:t>≈</w:t>
      </w:r>
      <w:r w:rsidR="002126B8">
        <w:t xml:space="preserve"> 3 – 4 pages)</w:t>
      </w:r>
    </w:p>
    <w:p w14:paraId="17E8CD87" w14:textId="71C3C887" w:rsidR="002126B8" w:rsidRPr="002126B8" w:rsidRDefault="002126B8" w:rsidP="002126B8">
      <w:pPr>
        <w:pStyle w:val="berschrift2"/>
      </w:pPr>
      <w:r>
        <w:t>3.1. Heading2</w:t>
      </w:r>
    </w:p>
    <w:p w14:paraId="146152D9" w14:textId="7EF0E138" w:rsidR="00EA65C7" w:rsidRDefault="002236CB" w:rsidP="002126B8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14:paraId="2426CB04" w14:textId="77777777" w:rsidR="005E7526" w:rsidRPr="00A237CB" w:rsidRDefault="005E7526" w:rsidP="00A237CB">
      <w:pPr>
        <w:pStyle w:val="berschrift1"/>
        <w:keepLines/>
        <w:tabs>
          <w:tab w:val="left" w:pos="454"/>
        </w:tabs>
        <w:suppressAutoHyphens/>
        <w:spacing w:before="600" w:after="320"/>
        <w:ind w:firstLine="0"/>
        <w:jc w:val="left"/>
        <w:rPr>
          <w:rFonts w:ascii="Times" w:hAnsi="Times"/>
          <w:bCs w:val="0"/>
          <w:sz w:val="24"/>
          <w:szCs w:val="20"/>
        </w:rPr>
      </w:pPr>
      <w:r w:rsidRPr="00A237CB">
        <w:rPr>
          <w:rFonts w:ascii="Times" w:hAnsi="Times"/>
          <w:bCs w:val="0"/>
          <w:sz w:val="24"/>
          <w:szCs w:val="20"/>
        </w:rPr>
        <w:t>4. Results achieved</w:t>
      </w:r>
    </w:p>
    <w:p w14:paraId="272D9869" w14:textId="4D984C34" w:rsidR="00316D9D" w:rsidRDefault="004D3A68" w:rsidP="00316D9D">
      <w:r w:rsidRPr="004D3A68">
        <w:t>What effects resulted from the actions taken? Results could take the form of changes in performance measures and/or qualitative statements from employees, customers, and other business partners. To what degree were expectations met or not met?</w:t>
      </w:r>
      <w:r w:rsidR="00316D9D">
        <w:t xml:space="preserve"> </w:t>
      </w:r>
      <w:r w:rsidR="002126B8">
        <w:t xml:space="preserve">(2000 – 3000 words </w:t>
      </w:r>
      <w:r w:rsidR="002126B8" w:rsidRPr="00BA2ADF">
        <w:t>≈</w:t>
      </w:r>
      <w:r w:rsidR="002126B8">
        <w:t xml:space="preserve"> 3 – 4 pages)</w:t>
      </w:r>
    </w:p>
    <w:p w14:paraId="3FA8191B" w14:textId="0B2BB9B0" w:rsidR="00A237CB" w:rsidRPr="002126B8" w:rsidRDefault="002126B8" w:rsidP="002126B8">
      <w:pPr>
        <w:pStyle w:val="berschrift2"/>
      </w:pPr>
      <w:r>
        <w:lastRenderedPageBreak/>
        <w:t>4.1. Heading2</w:t>
      </w:r>
    </w:p>
    <w:p w14:paraId="46C461E8" w14:textId="76ECEAED" w:rsidR="002236CB" w:rsidRDefault="002236CB" w:rsidP="002236C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14:paraId="79FD8AA5" w14:textId="77777777" w:rsidR="002236CB" w:rsidRDefault="002236CB" w:rsidP="002236CB"/>
    <w:p w14:paraId="4E9F323E" w14:textId="77777777" w:rsidR="005E7526" w:rsidRDefault="005E7526" w:rsidP="005E7526">
      <w:pPr>
        <w:pStyle w:val="heading1"/>
      </w:pPr>
      <w:r w:rsidRPr="00C94A10">
        <w:t>5. Lessons learned</w:t>
      </w:r>
    </w:p>
    <w:p w14:paraId="061D48AD" w14:textId="36EA35CE" w:rsidR="002236CB" w:rsidRDefault="004D3A68" w:rsidP="004D3A68">
      <w:r w:rsidRPr="004D3A68">
        <w:t>What did the organization learn from the case? What can others learn? Lessons learned are grounded in the case and serve as example for others</w:t>
      </w:r>
      <w:r w:rsidR="00AB0975">
        <w:t xml:space="preserve"> (1500 – 2000 words</w:t>
      </w:r>
      <w:r w:rsidR="00AB0975" w:rsidRPr="00BA2ADF">
        <w:t xml:space="preserve"> ≈</w:t>
      </w:r>
      <w:r w:rsidR="00AB0975">
        <w:t xml:space="preserve"> 2 – 3 pages).</w:t>
      </w:r>
    </w:p>
    <w:p w14:paraId="57019396" w14:textId="5EA5C0F8" w:rsidR="002126B8" w:rsidRPr="002126B8" w:rsidRDefault="002126B8" w:rsidP="002126B8">
      <w:pPr>
        <w:pStyle w:val="berschrift2"/>
      </w:pPr>
      <w:r>
        <w:t>5.1. Heading2</w:t>
      </w:r>
    </w:p>
    <w:p w14:paraId="441778A0" w14:textId="1263A9B0" w:rsidR="002236CB" w:rsidRDefault="002236CB" w:rsidP="004D3A68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</w:t>
      </w:r>
      <w:r w:rsidR="00CE4CDB">
        <w:t>t</w:t>
      </w:r>
      <w:proofErr w:type="spellEnd"/>
    </w:p>
    <w:p w14:paraId="71E526C8" w14:textId="537B740E" w:rsidR="005E7526" w:rsidRPr="002236CB" w:rsidRDefault="005E7526" w:rsidP="005E7526">
      <w:pPr>
        <w:pStyle w:val="heading1"/>
      </w:pPr>
      <w:r w:rsidRPr="002236CB">
        <w:t>References</w:t>
      </w:r>
    </w:p>
    <w:p w14:paraId="58B62552" w14:textId="72FFD175" w:rsidR="002236CB" w:rsidRPr="00B46F7E" w:rsidRDefault="002236CB" w:rsidP="002236CB">
      <w:r>
        <w:t>In the following you can find some sample references illustrating different types of publications.</w:t>
      </w:r>
    </w:p>
    <w:p w14:paraId="4220266F" w14:textId="77777777" w:rsidR="002236CB" w:rsidRPr="002236CB" w:rsidRDefault="002236CB" w:rsidP="002236CB">
      <w:pPr>
        <w:pStyle w:val="p1a"/>
      </w:pPr>
    </w:p>
    <w:p w14:paraId="1FA27950" w14:textId="72AD540C" w:rsidR="00AA45FA" w:rsidRPr="00AA45FA" w:rsidRDefault="00354846" w:rsidP="002236CB">
      <w:pPr>
        <w:widowControl w:val="0"/>
        <w:ind w:left="480" w:hanging="480"/>
        <w:rPr>
          <w:rFonts w:cs="Times"/>
          <w:noProof/>
          <w:szCs w:val="24"/>
        </w:rPr>
      </w:pPr>
      <w:r>
        <w:rPr>
          <w:rFonts w:cs="Times"/>
          <w:noProof/>
        </w:rPr>
        <w:fldChar w:fldCharType="begin" w:fldLock="1"/>
      </w:r>
      <w:r w:rsidRPr="002236CB">
        <w:rPr>
          <w:rFonts w:cs="Times"/>
          <w:noProof/>
        </w:rPr>
        <w:instrText xml:space="preserve">ADDIN Mendeley Bibliography CSL_BIBLIOGRAPHY </w:instrText>
      </w:r>
      <w:r>
        <w:rPr>
          <w:rFonts w:cs="Times"/>
          <w:noProof/>
        </w:rPr>
        <w:fldChar w:fldCharType="separate"/>
      </w:r>
    </w:p>
    <w:p w14:paraId="78B1DA50" w14:textId="77777777" w:rsidR="00AA45FA" w:rsidRPr="00AA45FA" w:rsidRDefault="00AA45FA" w:rsidP="00AA45FA">
      <w:pPr>
        <w:widowControl w:val="0"/>
        <w:ind w:left="480" w:hanging="480"/>
        <w:rPr>
          <w:rFonts w:cs="Times"/>
          <w:noProof/>
          <w:szCs w:val="24"/>
        </w:rPr>
      </w:pPr>
      <w:r w:rsidRPr="006360C5">
        <w:rPr>
          <w:rFonts w:cs="Times"/>
          <w:noProof/>
          <w:szCs w:val="24"/>
          <w:lang w:val="de-DE"/>
        </w:rPr>
        <w:t xml:space="preserve">Mendling, J., Reijers, H.A. &amp; van der Aalst, W.M.P., 2010. </w:t>
      </w:r>
      <w:r w:rsidRPr="00AA45FA">
        <w:rPr>
          <w:rFonts w:cs="Times"/>
          <w:noProof/>
          <w:szCs w:val="24"/>
        </w:rPr>
        <w:t xml:space="preserve">Seven process modeling guidelines (7PMG). </w:t>
      </w:r>
      <w:r w:rsidRPr="00AA45FA">
        <w:rPr>
          <w:rFonts w:cs="Times"/>
          <w:i/>
          <w:iCs/>
          <w:noProof/>
          <w:szCs w:val="24"/>
        </w:rPr>
        <w:t>Information and Software Technology</w:t>
      </w:r>
      <w:r w:rsidRPr="00AA45FA">
        <w:rPr>
          <w:rFonts w:cs="Times"/>
          <w:noProof/>
          <w:szCs w:val="24"/>
        </w:rPr>
        <w:t>, 52(2), pp.127–136.</w:t>
      </w:r>
    </w:p>
    <w:p w14:paraId="5A11248C" w14:textId="77777777" w:rsidR="00AA45FA" w:rsidRPr="006360C5" w:rsidRDefault="00AA45FA" w:rsidP="00AA45FA">
      <w:pPr>
        <w:widowControl w:val="0"/>
        <w:ind w:left="480" w:hanging="480"/>
        <w:rPr>
          <w:rFonts w:cs="Times"/>
          <w:noProof/>
          <w:szCs w:val="24"/>
          <w:lang w:val="de-DE"/>
        </w:rPr>
      </w:pPr>
      <w:r w:rsidRPr="00AA45FA">
        <w:rPr>
          <w:rFonts w:cs="Times"/>
          <w:noProof/>
          <w:szCs w:val="24"/>
        </w:rPr>
        <w:t xml:space="preserve">Mendling, J., Reijers, H.A. &amp; Recker, J., 2010. Activity labeling in process modeling: Empirical insights and recommendations. </w:t>
      </w:r>
      <w:r w:rsidRPr="006360C5">
        <w:rPr>
          <w:rFonts w:cs="Times"/>
          <w:i/>
          <w:iCs/>
          <w:noProof/>
          <w:szCs w:val="24"/>
          <w:lang w:val="de-DE"/>
        </w:rPr>
        <w:t>Information Systems</w:t>
      </w:r>
      <w:r w:rsidRPr="006360C5">
        <w:rPr>
          <w:rFonts w:cs="Times"/>
          <w:noProof/>
          <w:szCs w:val="24"/>
          <w:lang w:val="de-DE"/>
        </w:rPr>
        <w:t>, 35(4), pp.467–482.</w:t>
      </w:r>
    </w:p>
    <w:p w14:paraId="52DB7AEF" w14:textId="77777777" w:rsidR="00AA45FA" w:rsidRPr="006360C5" w:rsidRDefault="00AA45FA" w:rsidP="00AA45FA">
      <w:pPr>
        <w:widowControl w:val="0"/>
        <w:ind w:left="480" w:hanging="480"/>
        <w:rPr>
          <w:rFonts w:cs="Times"/>
          <w:noProof/>
          <w:szCs w:val="24"/>
          <w:lang w:val="de-DE"/>
        </w:rPr>
      </w:pPr>
      <w:r w:rsidRPr="006360C5">
        <w:rPr>
          <w:rFonts w:cs="Times"/>
          <w:noProof/>
          <w:szCs w:val="24"/>
          <w:lang w:val="de-DE"/>
        </w:rPr>
        <w:t>Rosemann, M., 1996. Komplexitätsmanagement in Prozessmodellen: methodenspezifische Gestaltungsempfehlungen für die Informationsmodellierung. , p.297.</w:t>
      </w:r>
    </w:p>
    <w:p w14:paraId="16E8B6D7" w14:textId="79EF96C2" w:rsidR="005E7526" w:rsidRPr="00C94A10" w:rsidRDefault="00354846" w:rsidP="002236CB">
      <w:pPr>
        <w:widowControl w:val="0"/>
        <w:ind w:firstLine="0"/>
      </w:pPr>
      <w:r>
        <w:rPr>
          <w:rFonts w:cs="Times"/>
          <w:noProof/>
        </w:rPr>
        <w:fldChar w:fldCharType="end"/>
      </w:r>
    </w:p>
    <w:sectPr w:rsidR="005E7526" w:rsidRPr="00C94A10" w:rsidSect="005E7526">
      <w:headerReference w:type="even" r:id="rId8"/>
      <w:headerReference w:type="default" r:id="rId9"/>
      <w:footerReference w:type="default" r:id="rId10"/>
      <w:type w:val="oddPage"/>
      <w:pgSz w:w="11906" w:h="16838" w:code="9"/>
      <w:pgMar w:top="2835" w:right="2608" w:bottom="3175" w:left="2665" w:header="2494" w:footer="246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11B78" w14:textId="77777777" w:rsidR="00DD39C4" w:rsidRDefault="00DD39C4">
      <w:r>
        <w:separator/>
      </w:r>
    </w:p>
  </w:endnote>
  <w:endnote w:type="continuationSeparator" w:id="0">
    <w:p w14:paraId="6FF576C1" w14:textId="77777777" w:rsidR="00DD39C4" w:rsidRDefault="00DD39C4">
      <w:r>
        <w:continuationSeparator/>
      </w:r>
    </w:p>
  </w:endnote>
  <w:endnote w:type="continuationNotice" w:id="1">
    <w:p w14:paraId="58CC5E48" w14:textId="77777777" w:rsidR="00DD39C4" w:rsidRDefault="00DD39C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EB74F41-65ED-1B44-998D-44A1CC281E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0B911F-B8CC-5245-B2D9-ED0ED6256552}"/>
    <w:embedBold r:id="rId3" w:fontKey="{2B9ECAE5-8927-DE4F-A44C-53E6FA4221C4}"/>
    <w:embedItalic r:id="rId4" w:fontKey="{0A370E59-5FB2-7347-841E-66FF9AF4A80C}"/>
    <w:embedBoldItalic r:id="rId5" w:fontKey="{E80AC167-3DF0-A943-B772-F98AAE7515FE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ms Rmn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1" w:fontKey="{180799A9-0E09-324E-B0A6-AB6473C947DE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12" w:fontKey="{569CA5DB-4971-9A48-B740-2593079F70B3}"/>
  </w:font>
  <w:font w:name="SourceSansPro-Bold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351C3717-0BD8-F943-B6CC-22C2E30EDB5D}"/>
    <w:embedBold r:id="rId15" w:fontKey="{6FE507CD-D069-964E-9BD1-B630525F43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7B16177C-6F98-5F41-854B-6CC6D526D59D}"/>
    <w:embedBold r:id="rId17" w:fontKey="{67DD22D4-9086-1C48-B27E-493C6B94A4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  <w:embedRegular r:id="rId18" w:fontKey="{978E9354-AF56-4346-AADD-F8F29283217D}"/>
  </w:font>
  <w:font w:name="SourceSansPro-Regular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F70C2ED4-05F2-4043-88EF-EB7E8AD83E2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2E4AA" w14:textId="77777777" w:rsidR="000B2C4A" w:rsidRDefault="000B2C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743D9" w14:textId="77777777" w:rsidR="00DD39C4" w:rsidRDefault="00DD39C4">
      <w:pPr>
        <w:pStyle w:val="p1a"/>
      </w:pPr>
      <w:r>
        <w:separator/>
      </w:r>
    </w:p>
  </w:footnote>
  <w:footnote w:type="continuationSeparator" w:id="0">
    <w:p w14:paraId="490985B3" w14:textId="77777777" w:rsidR="00DD39C4" w:rsidRDefault="00DD39C4">
      <w:r>
        <w:continuationSeparator/>
      </w:r>
    </w:p>
  </w:footnote>
  <w:footnote w:type="continuationNotice" w:id="1">
    <w:p w14:paraId="7922C44A" w14:textId="77777777" w:rsidR="00DD39C4" w:rsidRDefault="00DD39C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D8641" w14:textId="294834E7" w:rsidR="00984309" w:rsidRDefault="00984309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 w:rsidR="006360C5">
      <w:rPr>
        <w:noProof/>
      </w:rPr>
      <w:t>16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13222" w14:textId="092D09EA" w:rsidR="00984309" w:rsidRDefault="00984309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 w:rsidR="006360C5">
      <w:rPr>
        <w:noProof/>
      </w:rPr>
      <w:t>17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21C678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2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3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0030C"/>
    <w:multiLevelType w:val="hybridMultilevel"/>
    <w:tmpl w:val="1988D98E"/>
    <w:lvl w:ilvl="0" w:tplc="E9E8EBCE">
      <w:start w:val="5"/>
      <w:numFmt w:val="bullet"/>
      <w:lvlText w:val="-"/>
      <w:lvlJc w:val="left"/>
      <w:pPr>
        <w:ind w:left="836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7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8" w15:restartNumberingAfterBreak="0">
    <w:nsid w:val="318031BE"/>
    <w:multiLevelType w:val="hybridMultilevel"/>
    <w:tmpl w:val="9BC451AE"/>
    <w:lvl w:ilvl="0" w:tplc="F30E0CFC">
      <w:start w:val="1"/>
      <w:numFmt w:val="lowerLetter"/>
      <w:lvlText w:val="(%1)"/>
      <w:lvlJc w:val="left"/>
      <w:pPr>
        <w:ind w:left="59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18" w:hanging="360"/>
      </w:pPr>
    </w:lvl>
    <w:lvl w:ilvl="2" w:tplc="0407001B" w:tentative="1">
      <w:start w:val="1"/>
      <w:numFmt w:val="lowerRoman"/>
      <w:lvlText w:val="%3."/>
      <w:lvlJc w:val="right"/>
      <w:pPr>
        <w:ind w:left="2038" w:hanging="180"/>
      </w:pPr>
    </w:lvl>
    <w:lvl w:ilvl="3" w:tplc="0407000F" w:tentative="1">
      <w:start w:val="1"/>
      <w:numFmt w:val="decimal"/>
      <w:lvlText w:val="%4."/>
      <w:lvlJc w:val="left"/>
      <w:pPr>
        <w:ind w:left="2758" w:hanging="360"/>
      </w:pPr>
    </w:lvl>
    <w:lvl w:ilvl="4" w:tplc="04070019" w:tentative="1">
      <w:start w:val="1"/>
      <w:numFmt w:val="lowerLetter"/>
      <w:lvlText w:val="%5."/>
      <w:lvlJc w:val="left"/>
      <w:pPr>
        <w:ind w:left="3478" w:hanging="360"/>
      </w:pPr>
    </w:lvl>
    <w:lvl w:ilvl="5" w:tplc="0407001B" w:tentative="1">
      <w:start w:val="1"/>
      <w:numFmt w:val="lowerRoman"/>
      <w:lvlText w:val="%6."/>
      <w:lvlJc w:val="right"/>
      <w:pPr>
        <w:ind w:left="4198" w:hanging="180"/>
      </w:pPr>
    </w:lvl>
    <w:lvl w:ilvl="6" w:tplc="0407000F" w:tentative="1">
      <w:start w:val="1"/>
      <w:numFmt w:val="decimal"/>
      <w:lvlText w:val="%7."/>
      <w:lvlJc w:val="left"/>
      <w:pPr>
        <w:ind w:left="4918" w:hanging="360"/>
      </w:pPr>
    </w:lvl>
    <w:lvl w:ilvl="7" w:tplc="04070019" w:tentative="1">
      <w:start w:val="1"/>
      <w:numFmt w:val="lowerLetter"/>
      <w:lvlText w:val="%8."/>
      <w:lvlJc w:val="left"/>
      <w:pPr>
        <w:ind w:left="5638" w:hanging="360"/>
      </w:pPr>
    </w:lvl>
    <w:lvl w:ilvl="8" w:tplc="0407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9" w15:restartNumberingAfterBreak="0">
    <w:nsid w:val="415407A6"/>
    <w:multiLevelType w:val="hybridMultilevel"/>
    <w:tmpl w:val="D330976A"/>
    <w:lvl w:ilvl="0" w:tplc="E9E8EBCE">
      <w:start w:val="5"/>
      <w:numFmt w:val="bullet"/>
      <w:lvlText w:val="-"/>
      <w:lvlJc w:val="left"/>
      <w:pPr>
        <w:ind w:left="598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4AF97C45"/>
    <w:multiLevelType w:val="hybridMultilevel"/>
    <w:tmpl w:val="7EECBC42"/>
    <w:lvl w:ilvl="0" w:tplc="E9E8EBCE">
      <w:start w:val="5"/>
      <w:numFmt w:val="bullet"/>
      <w:lvlText w:val="-"/>
      <w:lvlJc w:val="left"/>
      <w:pPr>
        <w:ind w:left="836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1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273562"/>
    <w:multiLevelType w:val="hybridMultilevel"/>
    <w:tmpl w:val="F71E03AE"/>
    <w:lvl w:ilvl="0" w:tplc="E3DCEF0A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18" w:hanging="360"/>
      </w:pPr>
    </w:lvl>
    <w:lvl w:ilvl="2" w:tplc="0407001B" w:tentative="1">
      <w:start w:val="1"/>
      <w:numFmt w:val="lowerRoman"/>
      <w:lvlText w:val="%3."/>
      <w:lvlJc w:val="right"/>
      <w:pPr>
        <w:ind w:left="2038" w:hanging="180"/>
      </w:pPr>
    </w:lvl>
    <w:lvl w:ilvl="3" w:tplc="0407000F" w:tentative="1">
      <w:start w:val="1"/>
      <w:numFmt w:val="decimal"/>
      <w:lvlText w:val="%4."/>
      <w:lvlJc w:val="left"/>
      <w:pPr>
        <w:ind w:left="2758" w:hanging="360"/>
      </w:pPr>
    </w:lvl>
    <w:lvl w:ilvl="4" w:tplc="04070019" w:tentative="1">
      <w:start w:val="1"/>
      <w:numFmt w:val="lowerLetter"/>
      <w:lvlText w:val="%5."/>
      <w:lvlJc w:val="left"/>
      <w:pPr>
        <w:ind w:left="3478" w:hanging="360"/>
      </w:pPr>
    </w:lvl>
    <w:lvl w:ilvl="5" w:tplc="0407001B" w:tentative="1">
      <w:start w:val="1"/>
      <w:numFmt w:val="lowerRoman"/>
      <w:lvlText w:val="%6."/>
      <w:lvlJc w:val="right"/>
      <w:pPr>
        <w:ind w:left="4198" w:hanging="180"/>
      </w:pPr>
    </w:lvl>
    <w:lvl w:ilvl="6" w:tplc="0407000F" w:tentative="1">
      <w:start w:val="1"/>
      <w:numFmt w:val="decimal"/>
      <w:lvlText w:val="%7."/>
      <w:lvlJc w:val="left"/>
      <w:pPr>
        <w:ind w:left="4918" w:hanging="360"/>
      </w:pPr>
    </w:lvl>
    <w:lvl w:ilvl="7" w:tplc="04070019" w:tentative="1">
      <w:start w:val="1"/>
      <w:numFmt w:val="lowerLetter"/>
      <w:lvlText w:val="%8."/>
      <w:lvlJc w:val="left"/>
      <w:pPr>
        <w:ind w:left="5638" w:hanging="360"/>
      </w:pPr>
    </w:lvl>
    <w:lvl w:ilvl="8" w:tplc="0407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3" w15:restartNumberingAfterBreak="0">
    <w:nsid w:val="5C556B4A"/>
    <w:multiLevelType w:val="hybridMultilevel"/>
    <w:tmpl w:val="503C987E"/>
    <w:lvl w:ilvl="0" w:tplc="ED103CF0">
      <w:start w:val="1"/>
      <w:numFmt w:val="bullet"/>
      <w:lvlText w:val="-"/>
      <w:lvlJc w:val="left"/>
      <w:pPr>
        <w:ind w:left="598" w:hanging="360"/>
      </w:pPr>
      <w:rPr>
        <w:rFonts w:ascii="Times" w:eastAsia="Times New Roman" w:hAnsi="Times" w:cs="Times" w:hint="default"/>
      </w:rPr>
    </w:lvl>
    <w:lvl w:ilvl="1" w:tplc="04070003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4" w15:restartNumberingAfterBreak="0">
    <w:nsid w:val="60487A11"/>
    <w:multiLevelType w:val="hybridMultilevel"/>
    <w:tmpl w:val="08F051EA"/>
    <w:lvl w:ilvl="0" w:tplc="FFDAF27C">
      <w:start w:val="2"/>
      <w:numFmt w:val="bullet"/>
      <w:lvlText w:val="-"/>
      <w:lvlJc w:val="left"/>
      <w:pPr>
        <w:ind w:left="59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5" w15:restartNumberingAfterBreak="0">
    <w:nsid w:val="6BC53477"/>
    <w:multiLevelType w:val="hybridMultilevel"/>
    <w:tmpl w:val="09683EA2"/>
    <w:lvl w:ilvl="0" w:tplc="861A154A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18" w:hanging="360"/>
      </w:pPr>
    </w:lvl>
    <w:lvl w:ilvl="2" w:tplc="0407001B" w:tentative="1">
      <w:start w:val="1"/>
      <w:numFmt w:val="lowerRoman"/>
      <w:lvlText w:val="%3."/>
      <w:lvlJc w:val="right"/>
      <w:pPr>
        <w:ind w:left="2038" w:hanging="180"/>
      </w:pPr>
    </w:lvl>
    <w:lvl w:ilvl="3" w:tplc="0407000F" w:tentative="1">
      <w:start w:val="1"/>
      <w:numFmt w:val="decimal"/>
      <w:lvlText w:val="%4."/>
      <w:lvlJc w:val="left"/>
      <w:pPr>
        <w:ind w:left="2758" w:hanging="360"/>
      </w:pPr>
    </w:lvl>
    <w:lvl w:ilvl="4" w:tplc="04070019" w:tentative="1">
      <w:start w:val="1"/>
      <w:numFmt w:val="lowerLetter"/>
      <w:lvlText w:val="%5."/>
      <w:lvlJc w:val="left"/>
      <w:pPr>
        <w:ind w:left="3478" w:hanging="360"/>
      </w:pPr>
    </w:lvl>
    <w:lvl w:ilvl="5" w:tplc="0407001B" w:tentative="1">
      <w:start w:val="1"/>
      <w:numFmt w:val="lowerRoman"/>
      <w:lvlText w:val="%6."/>
      <w:lvlJc w:val="right"/>
      <w:pPr>
        <w:ind w:left="4198" w:hanging="180"/>
      </w:pPr>
    </w:lvl>
    <w:lvl w:ilvl="6" w:tplc="0407000F" w:tentative="1">
      <w:start w:val="1"/>
      <w:numFmt w:val="decimal"/>
      <w:lvlText w:val="%7."/>
      <w:lvlJc w:val="left"/>
      <w:pPr>
        <w:ind w:left="4918" w:hanging="360"/>
      </w:pPr>
    </w:lvl>
    <w:lvl w:ilvl="7" w:tplc="04070019" w:tentative="1">
      <w:start w:val="1"/>
      <w:numFmt w:val="lowerLetter"/>
      <w:lvlText w:val="%8."/>
      <w:lvlJc w:val="left"/>
      <w:pPr>
        <w:ind w:left="5638" w:hanging="360"/>
      </w:pPr>
    </w:lvl>
    <w:lvl w:ilvl="8" w:tplc="0407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6" w15:restartNumberingAfterBreak="0">
    <w:nsid w:val="724F09FF"/>
    <w:multiLevelType w:val="hybridMultilevel"/>
    <w:tmpl w:val="CD362EE8"/>
    <w:lvl w:ilvl="0" w:tplc="BEF6859A">
      <w:start w:val="4"/>
      <w:numFmt w:val="decimal"/>
      <w:lvlText w:val="%1."/>
      <w:lvlJc w:val="left"/>
      <w:pPr>
        <w:ind w:left="720" w:hanging="360"/>
      </w:pPr>
      <w:rPr>
        <w:rFonts w:ascii="SourceSansPro-Bold" w:hAnsi="SourceSansPro-Bold" w:cs="SourceSansPro-Bold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8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2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17"/>
  </w:num>
  <w:num w:numId="4">
    <w:abstractNumId w:val="2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2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4"/>
  </w:num>
  <w:num w:numId="7">
    <w:abstractNumId w:val="18"/>
  </w:num>
  <w:num w:numId="8">
    <w:abstractNumId w:val="7"/>
  </w:num>
  <w:num w:numId="9">
    <w:abstractNumId w:val="4"/>
  </w:num>
  <w:num w:numId="10">
    <w:abstractNumId w:val="18"/>
  </w:num>
  <w:num w:numId="11">
    <w:abstractNumId w:val="11"/>
  </w:num>
  <w:num w:numId="12">
    <w:abstractNumId w:val="1"/>
  </w:num>
  <w:num w:numId="13">
    <w:abstractNumId w:val="11"/>
  </w:num>
  <w:num w:numId="14">
    <w:abstractNumId w:val="1"/>
  </w:num>
  <w:num w:numId="15">
    <w:abstractNumId w:val="1"/>
  </w:num>
  <w:num w:numId="16">
    <w:abstractNumId w:val="11"/>
  </w:num>
  <w:num w:numId="17">
    <w:abstractNumId w:val="1"/>
  </w:num>
  <w:num w:numId="18">
    <w:abstractNumId w:val="1"/>
  </w:num>
  <w:num w:numId="19">
    <w:abstractNumId w:val="18"/>
  </w:num>
  <w:num w:numId="20">
    <w:abstractNumId w:val="18"/>
  </w:num>
  <w:num w:numId="21">
    <w:abstractNumId w:val="18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3"/>
  </w:num>
  <w:num w:numId="27">
    <w:abstractNumId w:val="8"/>
  </w:num>
  <w:num w:numId="28">
    <w:abstractNumId w:val="16"/>
  </w:num>
  <w:num w:numId="29">
    <w:abstractNumId w:val="9"/>
  </w:num>
  <w:num w:numId="30">
    <w:abstractNumId w:val="10"/>
  </w:num>
  <w:num w:numId="31">
    <w:abstractNumId w:val="6"/>
  </w:num>
  <w:num w:numId="32">
    <w:abstractNumId w:val="13"/>
  </w:num>
  <w:num w:numId="33">
    <w:abstractNumId w:val="0"/>
  </w:num>
  <w:num w:numId="34">
    <w:abstractNumId w:val="14"/>
  </w:num>
  <w:num w:numId="35">
    <w:abstractNumId w:val="15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U0MLGwMLY0NDIwMDVW0lEKTi0uzszPAykwqgUARF6uGCwAAAA="/>
  </w:docVars>
  <w:rsids>
    <w:rsidRoot w:val="00231125"/>
    <w:rsid w:val="00005F1B"/>
    <w:rsid w:val="0001022E"/>
    <w:rsid w:val="0001265C"/>
    <w:rsid w:val="00032900"/>
    <w:rsid w:val="00036D57"/>
    <w:rsid w:val="00040B70"/>
    <w:rsid w:val="000448DF"/>
    <w:rsid w:val="00044A53"/>
    <w:rsid w:val="00050E42"/>
    <w:rsid w:val="00062CEB"/>
    <w:rsid w:val="0007291D"/>
    <w:rsid w:val="000800F2"/>
    <w:rsid w:val="000A3765"/>
    <w:rsid w:val="000A3DF3"/>
    <w:rsid w:val="000A4ACE"/>
    <w:rsid w:val="000A6601"/>
    <w:rsid w:val="000A68F8"/>
    <w:rsid w:val="000B1A71"/>
    <w:rsid w:val="000B2C4A"/>
    <w:rsid w:val="000B4D9E"/>
    <w:rsid w:val="000B5286"/>
    <w:rsid w:val="000B7688"/>
    <w:rsid w:val="000C0A9F"/>
    <w:rsid w:val="000C3EB7"/>
    <w:rsid w:val="000C44B0"/>
    <w:rsid w:val="000D450E"/>
    <w:rsid w:val="000D4D72"/>
    <w:rsid w:val="000E0820"/>
    <w:rsid w:val="000E21C5"/>
    <w:rsid w:val="000E386A"/>
    <w:rsid w:val="000E3D0D"/>
    <w:rsid w:val="000F7B66"/>
    <w:rsid w:val="00103A73"/>
    <w:rsid w:val="00114C8A"/>
    <w:rsid w:val="00136D57"/>
    <w:rsid w:val="001444A6"/>
    <w:rsid w:val="00147A1C"/>
    <w:rsid w:val="001626C6"/>
    <w:rsid w:val="00180CB4"/>
    <w:rsid w:val="00181EBD"/>
    <w:rsid w:val="00193E1C"/>
    <w:rsid w:val="001968F3"/>
    <w:rsid w:val="00196A52"/>
    <w:rsid w:val="00197C37"/>
    <w:rsid w:val="001A08BB"/>
    <w:rsid w:val="001A1EB5"/>
    <w:rsid w:val="001A5123"/>
    <w:rsid w:val="001B5AA2"/>
    <w:rsid w:val="001B5D23"/>
    <w:rsid w:val="001B611C"/>
    <w:rsid w:val="001B7AF8"/>
    <w:rsid w:val="001D0B49"/>
    <w:rsid w:val="001D3F07"/>
    <w:rsid w:val="001D53E4"/>
    <w:rsid w:val="001D73DE"/>
    <w:rsid w:val="001F0117"/>
    <w:rsid w:val="001F2E30"/>
    <w:rsid w:val="001F57C8"/>
    <w:rsid w:val="00203373"/>
    <w:rsid w:val="002126B8"/>
    <w:rsid w:val="00214343"/>
    <w:rsid w:val="002236CB"/>
    <w:rsid w:val="00226F60"/>
    <w:rsid w:val="002276A1"/>
    <w:rsid w:val="00230E0A"/>
    <w:rsid w:val="00231125"/>
    <w:rsid w:val="00236209"/>
    <w:rsid w:val="00236662"/>
    <w:rsid w:val="00237B2F"/>
    <w:rsid w:val="00237FEA"/>
    <w:rsid w:val="00243062"/>
    <w:rsid w:val="002439C2"/>
    <w:rsid w:val="00244BEF"/>
    <w:rsid w:val="0025446F"/>
    <w:rsid w:val="002565A4"/>
    <w:rsid w:val="002569F1"/>
    <w:rsid w:val="0026263C"/>
    <w:rsid w:val="00273532"/>
    <w:rsid w:val="00277D55"/>
    <w:rsid w:val="00280730"/>
    <w:rsid w:val="0028448F"/>
    <w:rsid w:val="00293D5F"/>
    <w:rsid w:val="00295815"/>
    <w:rsid w:val="00297D60"/>
    <w:rsid w:val="002A4007"/>
    <w:rsid w:val="002B5D67"/>
    <w:rsid w:val="002D1605"/>
    <w:rsid w:val="002D1F33"/>
    <w:rsid w:val="002D543A"/>
    <w:rsid w:val="002E6F4C"/>
    <w:rsid w:val="002F24B4"/>
    <w:rsid w:val="002F2934"/>
    <w:rsid w:val="00316D9D"/>
    <w:rsid w:val="0033275A"/>
    <w:rsid w:val="0034764E"/>
    <w:rsid w:val="00354846"/>
    <w:rsid w:val="00360E7F"/>
    <w:rsid w:val="0036417E"/>
    <w:rsid w:val="00364FE9"/>
    <w:rsid w:val="003716E8"/>
    <w:rsid w:val="00373168"/>
    <w:rsid w:val="003771A3"/>
    <w:rsid w:val="00384CC7"/>
    <w:rsid w:val="003863DA"/>
    <w:rsid w:val="00387323"/>
    <w:rsid w:val="00394358"/>
    <w:rsid w:val="00394B8D"/>
    <w:rsid w:val="00397EEF"/>
    <w:rsid w:val="003A279F"/>
    <w:rsid w:val="003B0D2D"/>
    <w:rsid w:val="003C4FF0"/>
    <w:rsid w:val="003D39B3"/>
    <w:rsid w:val="003D4819"/>
    <w:rsid w:val="003E0FC8"/>
    <w:rsid w:val="003E1740"/>
    <w:rsid w:val="003E1FDE"/>
    <w:rsid w:val="003E2B2C"/>
    <w:rsid w:val="003E684A"/>
    <w:rsid w:val="003F565C"/>
    <w:rsid w:val="003F5764"/>
    <w:rsid w:val="00405E55"/>
    <w:rsid w:val="00410267"/>
    <w:rsid w:val="00410951"/>
    <w:rsid w:val="00411144"/>
    <w:rsid w:val="00413991"/>
    <w:rsid w:val="00415313"/>
    <w:rsid w:val="0041547D"/>
    <w:rsid w:val="0042336A"/>
    <w:rsid w:val="004245FF"/>
    <w:rsid w:val="0042767C"/>
    <w:rsid w:val="0044382B"/>
    <w:rsid w:val="004552DA"/>
    <w:rsid w:val="0046091E"/>
    <w:rsid w:val="00460F38"/>
    <w:rsid w:val="0046154C"/>
    <w:rsid w:val="00463FEA"/>
    <w:rsid w:val="0046730F"/>
    <w:rsid w:val="00476CF8"/>
    <w:rsid w:val="004804D5"/>
    <w:rsid w:val="00484645"/>
    <w:rsid w:val="00486352"/>
    <w:rsid w:val="00486EB3"/>
    <w:rsid w:val="00493C8D"/>
    <w:rsid w:val="00493F3B"/>
    <w:rsid w:val="004B759D"/>
    <w:rsid w:val="004C4675"/>
    <w:rsid w:val="004C5D93"/>
    <w:rsid w:val="004D3A68"/>
    <w:rsid w:val="004E476F"/>
    <w:rsid w:val="004E6492"/>
    <w:rsid w:val="004F12B1"/>
    <w:rsid w:val="004F3E79"/>
    <w:rsid w:val="004F58D3"/>
    <w:rsid w:val="00500E4B"/>
    <w:rsid w:val="00501570"/>
    <w:rsid w:val="005025BB"/>
    <w:rsid w:val="0050388F"/>
    <w:rsid w:val="00510BD3"/>
    <w:rsid w:val="00532E70"/>
    <w:rsid w:val="0053409D"/>
    <w:rsid w:val="00534D6B"/>
    <w:rsid w:val="00540633"/>
    <w:rsid w:val="00544A38"/>
    <w:rsid w:val="005544B6"/>
    <w:rsid w:val="00564D74"/>
    <w:rsid w:val="00567D03"/>
    <w:rsid w:val="00570B2F"/>
    <w:rsid w:val="00570F4B"/>
    <w:rsid w:val="00572502"/>
    <w:rsid w:val="00574A85"/>
    <w:rsid w:val="00574E98"/>
    <w:rsid w:val="00575B8B"/>
    <w:rsid w:val="00583E41"/>
    <w:rsid w:val="00584C6A"/>
    <w:rsid w:val="00585F9E"/>
    <w:rsid w:val="005876E6"/>
    <w:rsid w:val="0058787B"/>
    <w:rsid w:val="005918B0"/>
    <w:rsid w:val="00594390"/>
    <w:rsid w:val="005A0AA6"/>
    <w:rsid w:val="005A61B4"/>
    <w:rsid w:val="005B4F32"/>
    <w:rsid w:val="005C4655"/>
    <w:rsid w:val="005C56F7"/>
    <w:rsid w:val="005C605F"/>
    <w:rsid w:val="005D0434"/>
    <w:rsid w:val="005D113F"/>
    <w:rsid w:val="005D36DD"/>
    <w:rsid w:val="005D661E"/>
    <w:rsid w:val="005D7E82"/>
    <w:rsid w:val="005D7E97"/>
    <w:rsid w:val="005E2006"/>
    <w:rsid w:val="005E413E"/>
    <w:rsid w:val="005E6F6C"/>
    <w:rsid w:val="005E7526"/>
    <w:rsid w:val="005F1D0A"/>
    <w:rsid w:val="005F7751"/>
    <w:rsid w:val="00606A0A"/>
    <w:rsid w:val="006138C4"/>
    <w:rsid w:val="006139F1"/>
    <w:rsid w:val="006205E9"/>
    <w:rsid w:val="00631B86"/>
    <w:rsid w:val="0063255A"/>
    <w:rsid w:val="0063509C"/>
    <w:rsid w:val="006360C5"/>
    <w:rsid w:val="006442AC"/>
    <w:rsid w:val="00646AC5"/>
    <w:rsid w:val="00650EAC"/>
    <w:rsid w:val="00656C22"/>
    <w:rsid w:val="00660EC4"/>
    <w:rsid w:val="006620E7"/>
    <w:rsid w:val="0066260F"/>
    <w:rsid w:val="006641A8"/>
    <w:rsid w:val="00671CE0"/>
    <w:rsid w:val="00674CC3"/>
    <w:rsid w:val="00680383"/>
    <w:rsid w:val="006829A3"/>
    <w:rsid w:val="00684662"/>
    <w:rsid w:val="00686EC3"/>
    <w:rsid w:val="006925B1"/>
    <w:rsid w:val="006A25D2"/>
    <w:rsid w:val="006A574A"/>
    <w:rsid w:val="006B36AD"/>
    <w:rsid w:val="006B75E8"/>
    <w:rsid w:val="006C2D05"/>
    <w:rsid w:val="006C51BC"/>
    <w:rsid w:val="006C7035"/>
    <w:rsid w:val="006D48C5"/>
    <w:rsid w:val="006D60C0"/>
    <w:rsid w:val="006D6414"/>
    <w:rsid w:val="006D7B3A"/>
    <w:rsid w:val="006E0F0E"/>
    <w:rsid w:val="006E1600"/>
    <w:rsid w:val="006E3B89"/>
    <w:rsid w:val="006E723D"/>
    <w:rsid w:val="006F2528"/>
    <w:rsid w:val="0070251E"/>
    <w:rsid w:val="00711E14"/>
    <w:rsid w:val="007157B2"/>
    <w:rsid w:val="00721B5F"/>
    <w:rsid w:val="00722F8A"/>
    <w:rsid w:val="00723352"/>
    <w:rsid w:val="0074240C"/>
    <w:rsid w:val="00747457"/>
    <w:rsid w:val="00750DF5"/>
    <w:rsid w:val="00761CA0"/>
    <w:rsid w:val="0076247A"/>
    <w:rsid w:val="00772BBE"/>
    <w:rsid w:val="0077667F"/>
    <w:rsid w:val="00790B86"/>
    <w:rsid w:val="00791374"/>
    <w:rsid w:val="00791BDF"/>
    <w:rsid w:val="007A2AD6"/>
    <w:rsid w:val="007A39EB"/>
    <w:rsid w:val="007A4874"/>
    <w:rsid w:val="007A63F4"/>
    <w:rsid w:val="007B0BDF"/>
    <w:rsid w:val="007B1300"/>
    <w:rsid w:val="007B39AE"/>
    <w:rsid w:val="007C27C6"/>
    <w:rsid w:val="007D6309"/>
    <w:rsid w:val="007D6337"/>
    <w:rsid w:val="007D666A"/>
    <w:rsid w:val="007D6ACD"/>
    <w:rsid w:val="007E0021"/>
    <w:rsid w:val="007E6F37"/>
    <w:rsid w:val="007F4DEF"/>
    <w:rsid w:val="00804719"/>
    <w:rsid w:val="00806ED4"/>
    <w:rsid w:val="00812B00"/>
    <w:rsid w:val="00827A24"/>
    <w:rsid w:val="0083211A"/>
    <w:rsid w:val="0083709D"/>
    <w:rsid w:val="00837C29"/>
    <w:rsid w:val="00847F20"/>
    <w:rsid w:val="00850306"/>
    <w:rsid w:val="00856189"/>
    <w:rsid w:val="008603F5"/>
    <w:rsid w:val="008662CD"/>
    <w:rsid w:val="00870A89"/>
    <w:rsid w:val="0089090B"/>
    <w:rsid w:val="00894C72"/>
    <w:rsid w:val="008A1A8B"/>
    <w:rsid w:val="008C0390"/>
    <w:rsid w:val="008E07DE"/>
    <w:rsid w:val="008E2B14"/>
    <w:rsid w:val="008E2C28"/>
    <w:rsid w:val="008E3555"/>
    <w:rsid w:val="008F2347"/>
    <w:rsid w:val="008F68F6"/>
    <w:rsid w:val="0090334B"/>
    <w:rsid w:val="009073AE"/>
    <w:rsid w:val="0091061C"/>
    <w:rsid w:val="00922490"/>
    <w:rsid w:val="00922CE3"/>
    <w:rsid w:val="00932BB6"/>
    <w:rsid w:val="00933EB2"/>
    <w:rsid w:val="00940F8F"/>
    <w:rsid w:val="00944BE8"/>
    <w:rsid w:val="0095379A"/>
    <w:rsid w:val="00954D64"/>
    <w:rsid w:val="00957ABD"/>
    <w:rsid w:val="00961DBD"/>
    <w:rsid w:val="009741D0"/>
    <w:rsid w:val="00976926"/>
    <w:rsid w:val="00981089"/>
    <w:rsid w:val="009812D0"/>
    <w:rsid w:val="0098312E"/>
    <w:rsid w:val="00984309"/>
    <w:rsid w:val="00984CFD"/>
    <w:rsid w:val="009960F7"/>
    <w:rsid w:val="009A0078"/>
    <w:rsid w:val="009A19B3"/>
    <w:rsid w:val="009A4C99"/>
    <w:rsid w:val="009A5235"/>
    <w:rsid w:val="009A5B34"/>
    <w:rsid w:val="009A6733"/>
    <w:rsid w:val="009A6BFC"/>
    <w:rsid w:val="009B7081"/>
    <w:rsid w:val="009D04DB"/>
    <w:rsid w:val="009D68BA"/>
    <w:rsid w:val="009D6C75"/>
    <w:rsid w:val="009E0FDC"/>
    <w:rsid w:val="009F0D02"/>
    <w:rsid w:val="009F7712"/>
    <w:rsid w:val="00A01363"/>
    <w:rsid w:val="00A0146A"/>
    <w:rsid w:val="00A1213A"/>
    <w:rsid w:val="00A1344F"/>
    <w:rsid w:val="00A1788B"/>
    <w:rsid w:val="00A21B17"/>
    <w:rsid w:val="00A237CB"/>
    <w:rsid w:val="00A23FC7"/>
    <w:rsid w:val="00A25AE4"/>
    <w:rsid w:val="00A328DF"/>
    <w:rsid w:val="00A335C0"/>
    <w:rsid w:val="00A44C7B"/>
    <w:rsid w:val="00A63AE3"/>
    <w:rsid w:val="00A655FD"/>
    <w:rsid w:val="00A7006D"/>
    <w:rsid w:val="00A72563"/>
    <w:rsid w:val="00A86683"/>
    <w:rsid w:val="00A967C0"/>
    <w:rsid w:val="00AA45FA"/>
    <w:rsid w:val="00AA665B"/>
    <w:rsid w:val="00AA67E9"/>
    <w:rsid w:val="00AA771E"/>
    <w:rsid w:val="00AA7A26"/>
    <w:rsid w:val="00AB0975"/>
    <w:rsid w:val="00AB33BE"/>
    <w:rsid w:val="00AC078B"/>
    <w:rsid w:val="00AC38BA"/>
    <w:rsid w:val="00AC471C"/>
    <w:rsid w:val="00AE4593"/>
    <w:rsid w:val="00AE53B5"/>
    <w:rsid w:val="00AE6D33"/>
    <w:rsid w:val="00AF0082"/>
    <w:rsid w:val="00AF4428"/>
    <w:rsid w:val="00B04AB1"/>
    <w:rsid w:val="00B05789"/>
    <w:rsid w:val="00B065E8"/>
    <w:rsid w:val="00B10E62"/>
    <w:rsid w:val="00B268CA"/>
    <w:rsid w:val="00B311F1"/>
    <w:rsid w:val="00B5108A"/>
    <w:rsid w:val="00B5459D"/>
    <w:rsid w:val="00B5499D"/>
    <w:rsid w:val="00B61139"/>
    <w:rsid w:val="00B637D1"/>
    <w:rsid w:val="00B65AEB"/>
    <w:rsid w:val="00B704ED"/>
    <w:rsid w:val="00B82BEA"/>
    <w:rsid w:val="00B83963"/>
    <w:rsid w:val="00B872EA"/>
    <w:rsid w:val="00B90FAA"/>
    <w:rsid w:val="00B97ED3"/>
    <w:rsid w:val="00BA0DB4"/>
    <w:rsid w:val="00BA5027"/>
    <w:rsid w:val="00BA60F8"/>
    <w:rsid w:val="00BC099F"/>
    <w:rsid w:val="00BD3DBF"/>
    <w:rsid w:val="00BD7602"/>
    <w:rsid w:val="00BE5B83"/>
    <w:rsid w:val="00BE75C8"/>
    <w:rsid w:val="00BF2C5E"/>
    <w:rsid w:val="00BF4D45"/>
    <w:rsid w:val="00BF7304"/>
    <w:rsid w:val="00BF76AE"/>
    <w:rsid w:val="00C02E8B"/>
    <w:rsid w:val="00C03859"/>
    <w:rsid w:val="00C05614"/>
    <w:rsid w:val="00C14274"/>
    <w:rsid w:val="00C22245"/>
    <w:rsid w:val="00C23634"/>
    <w:rsid w:val="00C23A5C"/>
    <w:rsid w:val="00C24F13"/>
    <w:rsid w:val="00C30E4E"/>
    <w:rsid w:val="00C31328"/>
    <w:rsid w:val="00C36854"/>
    <w:rsid w:val="00C418A3"/>
    <w:rsid w:val="00C422F6"/>
    <w:rsid w:val="00C46FEA"/>
    <w:rsid w:val="00C47460"/>
    <w:rsid w:val="00C5202B"/>
    <w:rsid w:val="00C647BE"/>
    <w:rsid w:val="00C7344F"/>
    <w:rsid w:val="00C77B5D"/>
    <w:rsid w:val="00C83776"/>
    <w:rsid w:val="00C85F1A"/>
    <w:rsid w:val="00C921ED"/>
    <w:rsid w:val="00C94A10"/>
    <w:rsid w:val="00C94C18"/>
    <w:rsid w:val="00C9597D"/>
    <w:rsid w:val="00CA1C4A"/>
    <w:rsid w:val="00CA31EE"/>
    <w:rsid w:val="00CA4B7E"/>
    <w:rsid w:val="00CA5D2A"/>
    <w:rsid w:val="00CC0309"/>
    <w:rsid w:val="00CC6903"/>
    <w:rsid w:val="00CD044D"/>
    <w:rsid w:val="00CD548C"/>
    <w:rsid w:val="00CE4CDB"/>
    <w:rsid w:val="00D1681E"/>
    <w:rsid w:val="00D22747"/>
    <w:rsid w:val="00D24FBB"/>
    <w:rsid w:val="00D27CCD"/>
    <w:rsid w:val="00D35EDA"/>
    <w:rsid w:val="00D4758B"/>
    <w:rsid w:val="00D50C2A"/>
    <w:rsid w:val="00D52D3D"/>
    <w:rsid w:val="00D54113"/>
    <w:rsid w:val="00D57999"/>
    <w:rsid w:val="00D648B7"/>
    <w:rsid w:val="00D65344"/>
    <w:rsid w:val="00D7110C"/>
    <w:rsid w:val="00D7300A"/>
    <w:rsid w:val="00D80811"/>
    <w:rsid w:val="00D84CF0"/>
    <w:rsid w:val="00D86D4A"/>
    <w:rsid w:val="00D8755F"/>
    <w:rsid w:val="00D9144B"/>
    <w:rsid w:val="00D94850"/>
    <w:rsid w:val="00DA4B6C"/>
    <w:rsid w:val="00DA75B3"/>
    <w:rsid w:val="00DB4EFD"/>
    <w:rsid w:val="00DB6263"/>
    <w:rsid w:val="00DB7C2E"/>
    <w:rsid w:val="00DC05FD"/>
    <w:rsid w:val="00DC1ED1"/>
    <w:rsid w:val="00DC2754"/>
    <w:rsid w:val="00DC6EA9"/>
    <w:rsid w:val="00DD39C4"/>
    <w:rsid w:val="00DF1AED"/>
    <w:rsid w:val="00DF79AE"/>
    <w:rsid w:val="00E05C10"/>
    <w:rsid w:val="00E07606"/>
    <w:rsid w:val="00E14A98"/>
    <w:rsid w:val="00E153A2"/>
    <w:rsid w:val="00E22183"/>
    <w:rsid w:val="00E359E3"/>
    <w:rsid w:val="00E35DEA"/>
    <w:rsid w:val="00E434F7"/>
    <w:rsid w:val="00E458B3"/>
    <w:rsid w:val="00E47687"/>
    <w:rsid w:val="00E51FA9"/>
    <w:rsid w:val="00E52784"/>
    <w:rsid w:val="00E56049"/>
    <w:rsid w:val="00E6303D"/>
    <w:rsid w:val="00E66F74"/>
    <w:rsid w:val="00E67CA7"/>
    <w:rsid w:val="00E728B2"/>
    <w:rsid w:val="00E775FD"/>
    <w:rsid w:val="00E8254C"/>
    <w:rsid w:val="00E949E1"/>
    <w:rsid w:val="00E95AD1"/>
    <w:rsid w:val="00EA44D1"/>
    <w:rsid w:val="00EA65C7"/>
    <w:rsid w:val="00EB19E1"/>
    <w:rsid w:val="00EB5CB6"/>
    <w:rsid w:val="00EB62B0"/>
    <w:rsid w:val="00EB6306"/>
    <w:rsid w:val="00ED6CDE"/>
    <w:rsid w:val="00EF27DF"/>
    <w:rsid w:val="00EF4323"/>
    <w:rsid w:val="00F01962"/>
    <w:rsid w:val="00F026A0"/>
    <w:rsid w:val="00F029CE"/>
    <w:rsid w:val="00F04559"/>
    <w:rsid w:val="00F065A0"/>
    <w:rsid w:val="00F07FE6"/>
    <w:rsid w:val="00F135C1"/>
    <w:rsid w:val="00F16885"/>
    <w:rsid w:val="00F17E89"/>
    <w:rsid w:val="00F259A2"/>
    <w:rsid w:val="00F459B6"/>
    <w:rsid w:val="00F50BB3"/>
    <w:rsid w:val="00F517D2"/>
    <w:rsid w:val="00F529D7"/>
    <w:rsid w:val="00F53E09"/>
    <w:rsid w:val="00F61F0A"/>
    <w:rsid w:val="00F63BCC"/>
    <w:rsid w:val="00F66D6E"/>
    <w:rsid w:val="00F70C0A"/>
    <w:rsid w:val="00F7200A"/>
    <w:rsid w:val="00F75922"/>
    <w:rsid w:val="00F843DC"/>
    <w:rsid w:val="00F8619E"/>
    <w:rsid w:val="00F91F3F"/>
    <w:rsid w:val="00F93838"/>
    <w:rsid w:val="00F95DFA"/>
    <w:rsid w:val="00F96759"/>
    <w:rsid w:val="00FA3E01"/>
    <w:rsid w:val="00FB2167"/>
    <w:rsid w:val="00FB4DE0"/>
    <w:rsid w:val="00FD10E7"/>
    <w:rsid w:val="00FE3F9B"/>
    <w:rsid w:val="00FE7EF5"/>
    <w:rsid w:val="00FF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5A197A"/>
  <w15:docId w15:val="{6157FA22-311B-4560-B411-4C5F39EDC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94390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berschrift2">
    <w:name w:val="heading 2"/>
    <w:basedOn w:val="Standard"/>
    <w:next w:val="Standard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rPr>
      <w:sz w:val="20"/>
    </w:rPr>
  </w:style>
  <w:style w:type="paragraph" w:customStyle="1" w:styleId="Runninghead-left">
    <w:name w:val="Running head - left"/>
    <w:basedOn w:val="Standard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Standard"/>
    <w:next w:val="Standard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Standard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Standard"/>
    <w:next w:val="Standard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Standard"/>
    <w:next w:val="Standard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Standard"/>
    <w:next w:val="Standard"/>
    <w:pPr>
      <w:ind w:firstLine="0"/>
    </w:pPr>
  </w:style>
  <w:style w:type="character" w:styleId="Funotenzeichen">
    <w:name w:val="footnote reference"/>
    <w:semiHidden/>
    <w:rPr>
      <w:position w:val="6"/>
      <w:sz w:val="12"/>
      <w:vertAlign w:val="baseline"/>
    </w:rPr>
  </w:style>
  <w:style w:type="paragraph" w:customStyle="1" w:styleId="heading1">
    <w:name w:val="heading1"/>
    <w:basedOn w:val="Standard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Standard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Standard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Standard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Standard"/>
    <w:next w:val="Standard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Standard"/>
    <w:next w:val="Standard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el1">
    <w:name w:val="Titel1"/>
    <w:basedOn w:val="Standard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Verzeichnis1">
    <w:name w:val="toc 1"/>
    <w:basedOn w:val="Standard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Verzeichnis2">
    <w:name w:val="toc 2"/>
    <w:basedOn w:val="Verzeichnis1"/>
    <w:semiHidden/>
    <w:pPr>
      <w:spacing w:before="0"/>
      <w:ind w:left="284"/>
    </w:pPr>
    <w:rPr>
      <w:b w:val="0"/>
    </w:rPr>
  </w:style>
  <w:style w:type="paragraph" w:styleId="Verzeichnis3">
    <w:name w:val="toc 3"/>
    <w:basedOn w:val="Verzeichnis1"/>
    <w:semiHidden/>
    <w:pPr>
      <w:spacing w:before="0"/>
      <w:ind w:left="510"/>
    </w:pPr>
    <w:rPr>
      <w:b w:val="0"/>
    </w:rPr>
  </w:style>
  <w:style w:type="paragraph" w:styleId="Index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ex2">
    <w:name w:val="index 2"/>
    <w:basedOn w:val="Index1"/>
    <w:semiHidden/>
    <w:rsid w:val="009960F7"/>
    <w:pPr>
      <w:ind w:left="958"/>
    </w:pPr>
  </w:style>
  <w:style w:type="paragraph" w:styleId="Index3">
    <w:name w:val="index 3"/>
    <w:basedOn w:val="Standard"/>
    <w:next w:val="Standard"/>
    <w:semiHidden/>
    <w:pPr>
      <w:ind w:left="660" w:hanging="220"/>
      <w:jc w:val="left"/>
    </w:pPr>
    <w:rPr>
      <w:szCs w:val="21"/>
    </w:rPr>
  </w:style>
  <w:style w:type="paragraph" w:styleId="Funotentext">
    <w:name w:val="footnote text"/>
    <w:basedOn w:val="Standard"/>
    <w:semiHidden/>
  </w:style>
  <w:style w:type="paragraph" w:styleId="Verzeichnis4">
    <w:name w:val="toc 4"/>
    <w:basedOn w:val="Verzeichnis3"/>
    <w:next w:val="Standard"/>
    <w:semiHidden/>
    <w:rsid w:val="00772BBE"/>
    <w:pPr>
      <w:ind w:left="737"/>
    </w:pPr>
  </w:style>
  <w:style w:type="character" w:styleId="Hyperlink">
    <w:name w:val="Hyperlink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Untertitel1">
    <w:name w:val="Untertitel1"/>
    <w:basedOn w:val="Titel1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Standard"/>
    <w:next w:val="Standard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Standard"/>
    <w:next w:val="Standard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Standard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Standard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Standard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styleId="Titel">
    <w:name w:val="Title"/>
    <w:basedOn w:val="Standard"/>
    <w:next w:val="Standard"/>
    <w:link w:val="TitelZchn"/>
    <w:qFormat/>
    <w:rsid w:val="005E752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5E7526"/>
    <w:rPr>
      <w:rFonts w:ascii="Calibri" w:eastAsia="MS Gothic" w:hAnsi="Calibri" w:cs="Times New Roman"/>
      <w:b/>
      <w:bCs/>
      <w:kern w:val="28"/>
      <w:sz w:val="32"/>
      <w:szCs w:val="32"/>
      <w:lang w:val="en-US"/>
    </w:rPr>
  </w:style>
  <w:style w:type="character" w:styleId="Fett">
    <w:name w:val="Strong"/>
    <w:qFormat/>
    <w:rsid w:val="005E7526"/>
    <w:rPr>
      <w:b/>
      <w:bCs/>
    </w:rPr>
  </w:style>
  <w:style w:type="paragraph" w:styleId="Untertitel">
    <w:name w:val="Subtitle"/>
    <w:basedOn w:val="Standard"/>
    <w:next w:val="Standard"/>
    <w:link w:val="UntertitelZchn"/>
    <w:qFormat/>
    <w:rsid w:val="003F5764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3F5764"/>
    <w:rPr>
      <w:rFonts w:ascii="Calibri" w:eastAsia="MS Gothic" w:hAnsi="Calibri" w:cs="Times New Roman"/>
      <w:sz w:val="24"/>
      <w:szCs w:val="24"/>
      <w:lang w:val="en-US"/>
    </w:rPr>
  </w:style>
  <w:style w:type="character" w:styleId="Kommentarzeichen">
    <w:name w:val="annotation reference"/>
    <w:basedOn w:val="Absatz-Standardschriftart"/>
    <w:qFormat/>
    <w:rsid w:val="00C94A10"/>
    <w:rPr>
      <w:sz w:val="16"/>
      <w:szCs w:val="16"/>
    </w:rPr>
  </w:style>
  <w:style w:type="paragraph" w:styleId="Kommentartext">
    <w:name w:val="annotation text"/>
    <w:basedOn w:val="Standard"/>
    <w:link w:val="KommentartextZchn"/>
    <w:qFormat/>
    <w:rsid w:val="00C94A10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qFormat/>
    <w:rsid w:val="00C94A10"/>
    <w:rPr>
      <w:rFonts w:ascii="Times" w:hAnsi="Times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rsid w:val="00C94A1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94A10"/>
    <w:rPr>
      <w:rFonts w:ascii="Times" w:hAnsi="Times"/>
      <w:b/>
      <w:bCs/>
      <w:lang w:val="en-US"/>
    </w:rPr>
  </w:style>
  <w:style w:type="paragraph" w:styleId="Sprechblasentext">
    <w:name w:val="Balloon Text"/>
    <w:basedOn w:val="Standard"/>
    <w:link w:val="SprechblasentextZchn"/>
    <w:rsid w:val="00C94A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C94A10"/>
    <w:rPr>
      <w:rFonts w:ascii="Segoe UI" w:hAnsi="Segoe UI" w:cs="Segoe UI"/>
      <w:sz w:val="18"/>
      <w:szCs w:val="18"/>
      <w:lang w:val="en-US"/>
    </w:rPr>
  </w:style>
  <w:style w:type="paragraph" w:styleId="Listenabsatz">
    <w:name w:val="List Paragraph"/>
    <w:basedOn w:val="Standard"/>
    <w:uiPriority w:val="72"/>
    <w:qFormat/>
    <w:rsid w:val="00297D60"/>
    <w:pPr>
      <w:ind w:left="720"/>
      <w:contextualSpacing/>
    </w:pPr>
  </w:style>
  <w:style w:type="paragraph" w:styleId="Aufzhlungszeichen">
    <w:name w:val="List Bullet"/>
    <w:basedOn w:val="Standard"/>
    <w:rsid w:val="007D6337"/>
    <w:pPr>
      <w:numPr>
        <w:numId w:val="33"/>
      </w:numPr>
      <w:contextualSpacing/>
    </w:pPr>
  </w:style>
  <w:style w:type="paragraph" w:styleId="Beschriftung">
    <w:name w:val="caption"/>
    <w:next w:val="Standard"/>
    <w:link w:val="BeschriftungZchn"/>
    <w:qFormat/>
    <w:rsid w:val="00F70C0A"/>
    <w:pPr>
      <w:spacing w:before="120" w:after="120"/>
      <w:ind w:left="1418" w:hanging="1418"/>
      <w:jc w:val="center"/>
    </w:pPr>
    <w:rPr>
      <w:sz w:val="24"/>
    </w:rPr>
  </w:style>
  <w:style w:type="character" w:customStyle="1" w:styleId="BeschriftungZchn">
    <w:name w:val="Beschriftung Zchn"/>
    <w:basedOn w:val="Absatz-Standardschriftart"/>
    <w:link w:val="Beschriftung"/>
    <w:rsid w:val="00F70C0A"/>
    <w:rPr>
      <w:sz w:val="24"/>
    </w:rPr>
  </w:style>
  <w:style w:type="paragraph" w:customStyle="1" w:styleId="Bild">
    <w:name w:val="Bild"/>
    <w:basedOn w:val="Standard"/>
    <w:qFormat/>
    <w:rsid w:val="00F70C0A"/>
    <w:pPr>
      <w:spacing w:before="240" w:line="240" w:lineRule="auto"/>
      <w:ind w:firstLine="0"/>
      <w:jc w:val="center"/>
    </w:pPr>
    <w:rPr>
      <w:rFonts w:ascii="Times New Roman" w:hAnsi="Times New Roman"/>
      <w:sz w:val="24"/>
    </w:rPr>
  </w:style>
  <w:style w:type="paragraph" w:styleId="berarbeitung">
    <w:name w:val="Revision"/>
    <w:hidden/>
    <w:uiPriority w:val="71"/>
    <w:rsid w:val="006E1600"/>
    <w:rPr>
      <w:rFonts w:ascii="Times" w:hAnsi="Times"/>
      <w:lang w:val="en-US"/>
    </w:rPr>
  </w:style>
  <w:style w:type="character" w:styleId="Endnotenzeichen">
    <w:name w:val="endnote reference"/>
    <w:basedOn w:val="Absatz-Standardschriftart"/>
    <w:semiHidden/>
    <w:unhideWhenUsed/>
    <w:rsid w:val="00C36854"/>
    <w:rPr>
      <w:vertAlign w:val="superscript"/>
    </w:rPr>
  </w:style>
  <w:style w:type="table" w:styleId="Tabellenraster">
    <w:name w:val="Table Grid"/>
    <w:basedOn w:val="NormaleTabelle"/>
    <w:rsid w:val="00AA6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7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icro\AppData\Local\Temp\BPM_Cases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64EB3-9DFE-9F4B-BD84-42B503C0E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C:\Users\micro\AppData\Local\Temp\BPM_Cases_Template.dot</Template>
  <TotalTime>0</TotalTime>
  <Pages>3</Pages>
  <Words>659</Words>
  <Characters>4294</Characters>
  <Application>Microsoft Office Word</Application>
  <DocSecurity>0</DocSecurity>
  <Lines>226</Lines>
  <Paragraphs>126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University of Liechtenstein</Company>
  <LinksUpToDate>false</LinksUpToDate>
  <CharactersWithSpaces>4827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BPM Case Template</dc:title>
  <dc:subject/>
  <dc:creator>Michael Gau</dc:creator>
  <cp:keywords/>
  <dc:description/>
  <cp:lastModifiedBy>Michael Gau</cp:lastModifiedBy>
  <cp:revision>10</cp:revision>
  <cp:lastPrinted>2016-08-12T13:35:00Z</cp:lastPrinted>
  <dcterms:created xsi:type="dcterms:W3CDTF">2019-10-30T08:04:00Z</dcterms:created>
  <dcterms:modified xsi:type="dcterms:W3CDTF">2019-10-30T09:22:00Z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justus.holler@wi.uni-muenster.de@www.mendeley.com</vt:lpwstr>
  </property>
  <property fmtid="{D5CDD505-2E9C-101B-9397-08002B2CF9AE}" pid="4" name="Mendeley Citation Style_1">
    <vt:lpwstr>http://www.zotero.org/styles/harvard1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